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FB8" w:rsidRDefault="00C12FB8" w:rsidP="00C12FB8">
      <w:bookmarkStart w:id="0" w:name="_GoBack"/>
      <w:bookmarkEnd w:id="0"/>
    </w:p>
    <w:p w:rsidR="00C7004F" w:rsidRPr="00B9119B" w:rsidRDefault="00C12FB8" w:rsidP="00C850CC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9119B">
        <w:rPr>
          <w:rFonts w:ascii="Times New Roman" w:hAnsi="Times New Roman"/>
          <w:b/>
          <w:sz w:val="28"/>
          <w:szCs w:val="28"/>
        </w:rPr>
        <w:t>Závazná přihláška k závěrečné zkoušce</w:t>
      </w:r>
    </w:p>
    <w:p w:rsidR="00C12FB8" w:rsidRPr="00B9119B" w:rsidRDefault="00C12FB8" w:rsidP="00C850CC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9119B">
        <w:rPr>
          <w:rStyle w:val="Siln"/>
          <w:rFonts w:ascii="Times New Roman" w:hAnsi="Times New Roman"/>
          <w:b w:val="0"/>
          <w:color w:val="444444"/>
          <w:sz w:val="28"/>
          <w:szCs w:val="28"/>
          <w:shd w:val="clear" w:color="auto" w:fill="FFFFFF"/>
        </w:rPr>
        <w:t>v oboru vzdělání 53-41-H/01 Ošetřovatel*</w:t>
      </w:r>
    </w:p>
    <w:p w:rsidR="00C12FB8" w:rsidRPr="00C12FB8" w:rsidRDefault="00C12FB8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51170" w:rsidRPr="00C12FB8" w:rsidRDefault="00051170" w:rsidP="00C7004F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Přihlašuji se ke slož</w:t>
      </w:r>
      <w:r w:rsidR="00C7004F">
        <w:rPr>
          <w:rFonts w:ascii="Times New Roman" w:hAnsi="Times New Roman"/>
          <w:sz w:val="24"/>
          <w:szCs w:val="24"/>
        </w:rPr>
        <w:t>ení závěrečné zkoušky v řádném/opravném termínu</w:t>
      </w:r>
      <w:r w:rsidR="00B81DB3">
        <w:rPr>
          <w:rFonts w:ascii="Times New Roman" w:hAnsi="Times New Roman"/>
          <w:sz w:val="24"/>
          <w:szCs w:val="24"/>
        </w:rPr>
        <w:t xml:space="preserve"> (výběr zakroužkujte)</w:t>
      </w:r>
      <w:r w:rsidR="00C7004F">
        <w:rPr>
          <w:rFonts w:ascii="Times New Roman" w:hAnsi="Times New Roman"/>
          <w:sz w:val="24"/>
          <w:szCs w:val="24"/>
        </w:rPr>
        <w:t>.</w:t>
      </w:r>
    </w:p>
    <w:p w:rsidR="00C7004F" w:rsidRDefault="00C7004F" w:rsidP="00051170">
      <w:pPr>
        <w:rPr>
          <w:rFonts w:ascii="Times New Roman" w:hAnsi="Times New Roman"/>
          <w:sz w:val="24"/>
          <w:szCs w:val="24"/>
        </w:rPr>
      </w:pPr>
    </w:p>
    <w:p w:rsidR="00051170" w:rsidRPr="00C12FB8" w:rsidRDefault="00C12FB8" w:rsidP="000511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Studijní o</w:t>
      </w:r>
      <w:r w:rsidR="00051170" w:rsidRPr="00C12FB8">
        <w:rPr>
          <w:rFonts w:ascii="Times New Roman" w:hAnsi="Times New Roman"/>
          <w:sz w:val="24"/>
          <w:szCs w:val="24"/>
        </w:rPr>
        <w:t>bor:</w:t>
      </w:r>
      <w:r w:rsidR="00C7004F">
        <w:rPr>
          <w:rFonts w:ascii="Times New Roman" w:hAnsi="Times New Roman"/>
          <w:sz w:val="24"/>
          <w:szCs w:val="24"/>
        </w:rPr>
        <w:t xml:space="preserve"> </w:t>
      </w:r>
      <w:r w:rsidR="00C7004F" w:rsidRPr="00C12FB8">
        <w:rPr>
          <w:rStyle w:val="Siln"/>
          <w:rFonts w:ascii="Times New Roman" w:hAnsi="Times New Roman"/>
          <w:color w:val="444444"/>
          <w:sz w:val="24"/>
          <w:szCs w:val="24"/>
          <w:shd w:val="clear" w:color="auto" w:fill="FFFFFF"/>
        </w:rPr>
        <w:t>53-41-M/03 Praktická sestra</w:t>
      </w:r>
      <w:r w:rsidR="00C7004F" w:rsidRPr="00C12FB8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> 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Příjmení: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Jméno: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Místo a datum narození: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Rodné číslo: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Adresa trvalého bydliště: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E-mail: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Telefonní číslo:</w:t>
      </w:r>
    </w:p>
    <w:p w:rsidR="00C7004F" w:rsidRDefault="00C7004F" w:rsidP="00051170">
      <w:pPr>
        <w:rPr>
          <w:rFonts w:ascii="Times New Roman" w:hAnsi="Times New Roman"/>
          <w:sz w:val="24"/>
          <w:szCs w:val="24"/>
        </w:rPr>
      </w:pPr>
    </w:p>
    <w:p w:rsidR="00051170" w:rsidRPr="00C12FB8" w:rsidRDefault="00415F1D" w:rsidP="000511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</w:t>
      </w:r>
      <w:r w:rsidR="00051170" w:rsidRPr="00C12FB8">
        <w:rPr>
          <w:rFonts w:ascii="Times New Roman" w:hAnsi="Times New Roman"/>
          <w:sz w:val="24"/>
          <w:szCs w:val="24"/>
        </w:rPr>
        <w:t>ásti závěrečné zkoušky, ke které se přihlašuji</w:t>
      </w:r>
      <w:r w:rsidR="00B81DB3">
        <w:rPr>
          <w:rFonts w:ascii="Times New Roman" w:hAnsi="Times New Roman"/>
          <w:sz w:val="24"/>
          <w:szCs w:val="24"/>
        </w:rPr>
        <w:t xml:space="preserve"> (výběr zakroužkujte)</w:t>
      </w:r>
      <w:r w:rsidR="00051170" w:rsidRPr="00C12FB8">
        <w:rPr>
          <w:rFonts w:ascii="Times New Roman" w:hAnsi="Times New Roman"/>
          <w:sz w:val="24"/>
          <w:szCs w:val="24"/>
        </w:rPr>
        <w:t>: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Písemná část:</w:t>
      </w:r>
      <w:r w:rsidR="00415F1D">
        <w:rPr>
          <w:rFonts w:ascii="Times New Roman" w:hAnsi="Times New Roman"/>
          <w:sz w:val="24"/>
          <w:szCs w:val="24"/>
        </w:rPr>
        <w:t xml:space="preserve"> ano/ne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Praktická část:</w:t>
      </w:r>
      <w:r w:rsidR="00415F1D">
        <w:rPr>
          <w:rFonts w:ascii="Times New Roman" w:hAnsi="Times New Roman"/>
          <w:sz w:val="24"/>
          <w:szCs w:val="24"/>
        </w:rPr>
        <w:t xml:space="preserve"> ano/ne</w:t>
      </w: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Ústní část:</w:t>
      </w:r>
      <w:r w:rsidR="00415F1D">
        <w:rPr>
          <w:rFonts w:ascii="Times New Roman" w:hAnsi="Times New Roman"/>
          <w:sz w:val="24"/>
          <w:szCs w:val="24"/>
        </w:rPr>
        <w:t xml:space="preserve"> ano/ne</w:t>
      </w:r>
    </w:p>
    <w:p w:rsidR="00C7004F" w:rsidRDefault="00C7004F" w:rsidP="00051170">
      <w:pPr>
        <w:rPr>
          <w:rFonts w:ascii="Times New Roman" w:hAnsi="Times New Roman"/>
          <w:sz w:val="24"/>
          <w:szCs w:val="24"/>
        </w:rPr>
      </w:pPr>
    </w:p>
    <w:p w:rsidR="00051170" w:rsidRPr="00C12FB8" w:rsidRDefault="00051170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sz w:val="24"/>
          <w:szCs w:val="24"/>
        </w:rPr>
        <w:t>Datum:</w:t>
      </w:r>
    </w:p>
    <w:p w:rsidR="00C12FB8" w:rsidRDefault="00051170" w:rsidP="00C12FB8">
      <w:pPr>
        <w:rPr>
          <w:rFonts w:ascii="Times New Roman" w:hAnsi="Times New Roman"/>
          <w:bCs/>
          <w:color w:val="000000"/>
          <w:sz w:val="20"/>
          <w:szCs w:val="20"/>
        </w:rPr>
      </w:pPr>
      <w:r w:rsidRPr="00C12FB8">
        <w:rPr>
          <w:rFonts w:ascii="Times New Roman" w:hAnsi="Times New Roman"/>
          <w:sz w:val="24"/>
          <w:szCs w:val="24"/>
        </w:rPr>
        <w:t>Podpis uchazeče:</w:t>
      </w:r>
      <w:r w:rsidR="00C12FB8" w:rsidRPr="00C12FB8">
        <w:rPr>
          <w:rFonts w:ascii="Times New Roman" w:hAnsi="Times New Roman"/>
          <w:bCs/>
          <w:color w:val="000000"/>
          <w:sz w:val="20"/>
          <w:szCs w:val="20"/>
        </w:rPr>
        <w:t xml:space="preserve"> </w:t>
      </w:r>
    </w:p>
    <w:p w:rsidR="00C12FB8" w:rsidRPr="00415F1D" w:rsidRDefault="00415F1D" w:rsidP="00C12FB8">
      <w:pPr>
        <w:rPr>
          <w:rFonts w:ascii="Times New Roman" w:hAnsi="Times New Roman"/>
          <w:bCs/>
          <w:color w:val="000000"/>
          <w:sz w:val="24"/>
          <w:szCs w:val="24"/>
        </w:rPr>
      </w:pPr>
      <w:r w:rsidRPr="00415F1D">
        <w:rPr>
          <w:rFonts w:ascii="Times New Roman" w:hAnsi="Times New Roman"/>
          <w:bCs/>
          <w:color w:val="000000"/>
          <w:sz w:val="24"/>
          <w:szCs w:val="24"/>
        </w:rPr>
        <w:t>Jméno a příjmení zákonného zástupce:</w:t>
      </w:r>
    </w:p>
    <w:p w:rsidR="00415F1D" w:rsidRPr="00415F1D" w:rsidRDefault="00415F1D" w:rsidP="00C12FB8">
      <w:pPr>
        <w:rPr>
          <w:rFonts w:ascii="Times New Roman" w:hAnsi="Times New Roman"/>
          <w:bCs/>
          <w:color w:val="000000"/>
          <w:sz w:val="24"/>
          <w:szCs w:val="24"/>
        </w:rPr>
      </w:pPr>
      <w:r w:rsidRPr="00415F1D">
        <w:rPr>
          <w:rFonts w:ascii="Times New Roman" w:hAnsi="Times New Roman"/>
          <w:bCs/>
          <w:color w:val="000000"/>
          <w:sz w:val="24"/>
          <w:szCs w:val="24"/>
        </w:rPr>
        <w:t>Podpis zákonného zástupce:</w:t>
      </w:r>
    </w:p>
    <w:p w:rsidR="00C12FB8" w:rsidRDefault="00C12FB8" w:rsidP="00C12FB8">
      <w:pPr>
        <w:rPr>
          <w:rFonts w:ascii="Times New Roman" w:hAnsi="Times New Roman"/>
          <w:bCs/>
          <w:color w:val="000000"/>
          <w:sz w:val="20"/>
          <w:szCs w:val="20"/>
        </w:rPr>
      </w:pPr>
    </w:p>
    <w:p w:rsidR="00415F1D" w:rsidRDefault="00415F1D" w:rsidP="00051170">
      <w:pPr>
        <w:rPr>
          <w:rFonts w:ascii="Times New Roman" w:hAnsi="Times New Roman"/>
          <w:bCs/>
          <w:color w:val="000000"/>
          <w:sz w:val="20"/>
          <w:szCs w:val="20"/>
        </w:rPr>
      </w:pPr>
    </w:p>
    <w:p w:rsidR="00051170" w:rsidRPr="00C12FB8" w:rsidRDefault="00C12FB8" w:rsidP="00051170">
      <w:pPr>
        <w:rPr>
          <w:rFonts w:ascii="Times New Roman" w:hAnsi="Times New Roman"/>
          <w:sz w:val="24"/>
          <w:szCs w:val="24"/>
        </w:rPr>
      </w:pPr>
      <w:r w:rsidRPr="00C12FB8">
        <w:rPr>
          <w:rFonts w:ascii="Times New Roman" w:hAnsi="Times New Roman"/>
          <w:bCs/>
          <w:color w:val="000000"/>
          <w:sz w:val="20"/>
          <w:szCs w:val="20"/>
        </w:rPr>
        <w:t xml:space="preserve">*Ministerstvo školství, mládeže a tělovýchovy 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vyhlašuje </w:t>
      </w:r>
      <w:r w:rsidRPr="00C12FB8">
        <w:rPr>
          <w:rFonts w:ascii="Times New Roman" w:hAnsi="Times New Roman"/>
          <w:bCs/>
          <w:color w:val="000000"/>
          <w:sz w:val="20"/>
          <w:szCs w:val="20"/>
        </w:rPr>
        <w:t>v souladu s § 171 odst. 1 zákona č. 561/2004 Sb., o předškolním, základním, středním, vyšším odborném a jiném vzdělávání (školský zákon), ve znění pozdějších předpisů (dále jen "školský zákon"), pokusné   ověřování (PO) organizace, metod, forem a ukončení vzdělávání umožňujícího dosažení středního vzdělání s výučním listem, středního vzdělání s maturitní zkouškou a vyššího odborného vzdělání v oborech vzdělání 53-41-H/01 Ošetřovatel, 53-41-M/03 Praktická sestra a 53-41-N/11 Diplomovaná všeobecná sestra ze skupiny oborů vzdělání 53 – Zdravotnictví.</w:t>
      </w:r>
    </w:p>
    <w:sectPr w:rsidR="00051170" w:rsidRPr="00C12FB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9C7" w:rsidRDefault="00F629C7" w:rsidP="00051170">
      <w:pPr>
        <w:spacing w:after="0" w:line="240" w:lineRule="auto"/>
      </w:pPr>
      <w:r>
        <w:separator/>
      </w:r>
    </w:p>
  </w:endnote>
  <w:endnote w:type="continuationSeparator" w:id="0">
    <w:p w:rsidR="00F629C7" w:rsidRDefault="00F629C7" w:rsidP="0005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9C7" w:rsidRDefault="00F629C7" w:rsidP="00051170">
      <w:pPr>
        <w:spacing w:after="0" w:line="240" w:lineRule="auto"/>
      </w:pPr>
      <w:r>
        <w:separator/>
      </w:r>
    </w:p>
  </w:footnote>
  <w:footnote w:type="continuationSeparator" w:id="0">
    <w:p w:rsidR="00F629C7" w:rsidRDefault="00F629C7" w:rsidP="00051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170" w:rsidRDefault="00CC27FC">
    <w:pPr>
      <w:pStyle w:val="Zhlav"/>
    </w:pPr>
    <w:r w:rsidRPr="00D13DD1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5" type="#_x0000_t75" style="width:453.75pt;height:65.25pt;visibility:visible">
          <v:imagedata r:id="rId1" o:title="hlavička škol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6F17"/>
    <w:rsid w:val="00051170"/>
    <w:rsid w:val="00076F17"/>
    <w:rsid w:val="00340E6F"/>
    <w:rsid w:val="00415F1D"/>
    <w:rsid w:val="008B5327"/>
    <w:rsid w:val="009A2DB8"/>
    <w:rsid w:val="00AF7737"/>
    <w:rsid w:val="00B81DB3"/>
    <w:rsid w:val="00B9119B"/>
    <w:rsid w:val="00C12FB8"/>
    <w:rsid w:val="00C7004F"/>
    <w:rsid w:val="00C850CC"/>
    <w:rsid w:val="00CC27FC"/>
    <w:rsid w:val="00E03D27"/>
    <w:rsid w:val="00E37F93"/>
    <w:rsid w:val="00F6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873888-9A2F-4A33-A267-999165AA9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051170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51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1170"/>
  </w:style>
  <w:style w:type="paragraph" w:styleId="Zpat">
    <w:name w:val="footer"/>
    <w:basedOn w:val="Normln"/>
    <w:link w:val="ZpatChar"/>
    <w:uiPriority w:val="99"/>
    <w:unhideWhenUsed/>
    <w:rsid w:val="00051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1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tahov&#225;n&#237;\Osetrovatel_prihlaska_ZZ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Osetrovatel_prihlaska_ZZ</Template>
  <TotalTime>1</TotalTime>
  <Pages>1</Pages>
  <Words>167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Ondra</dc:creator>
  <cp:keywords/>
  <dc:description/>
  <cp:lastModifiedBy>Ondra</cp:lastModifiedBy>
  <cp:revision>1</cp:revision>
  <dcterms:created xsi:type="dcterms:W3CDTF">2024-01-29T15:12:00Z</dcterms:created>
  <dcterms:modified xsi:type="dcterms:W3CDTF">2024-01-29T15:13:00Z</dcterms:modified>
</cp:coreProperties>
</file>